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0F211" w14:textId="77777777" w:rsidR="009B46DF" w:rsidRPr="006B3B32" w:rsidRDefault="009B46DF" w:rsidP="009B46DF">
      <w:pPr>
        <w:tabs>
          <w:tab w:val="left" w:pos="6096"/>
        </w:tabs>
        <w:spacing w:before="0"/>
        <w:ind w:hanging="425"/>
        <w:rPr>
          <w:sz w:val="20"/>
        </w:rPr>
      </w:pPr>
      <w:r>
        <w:tab/>
      </w:r>
      <w:r>
        <w:tab/>
      </w:r>
      <w:r w:rsidRPr="006B3B32">
        <w:rPr>
          <w:sz w:val="20"/>
        </w:rPr>
        <w:t xml:space="preserve">3700 Spiez, </w:t>
      </w:r>
      <w:r w:rsidR="00467094">
        <w:rPr>
          <w:sz w:val="20"/>
        </w:rPr>
        <w:t>3</w:t>
      </w:r>
      <w:r w:rsidR="00D52484">
        <w:rPr>
          <w:sz w:val="20"/>
        </w:rPr>
        <w:t xml:space="preserve"> Oktober 20</w:t>
      </w:r>
      <w:r w:rsidR="008C5500">
        <w:rPr>
          <w:sz w:val="20"/>
        </w:rPr>
        <w:t>2</w:t>
      </w:r>
      <w:r w:rsidR="00467094">
        <w:rPr>
          <w:sz w:val="20"/>
        </w:rPr>
        <w:t>5</w:t>
      </w:r>
    </w:p>
    <w:p w14:paraId="76834B71" w14:textId="77777777" w:rsidR="009B46DF" w:rsidRPr="00D52484" w:rsidRDefault="009B46DF">
      <w:pPr>
        <w:pStyle w:val="Titel"/>
        <w:shd w:val="pct20" w:color="auto" w:fill="FFFFFF"/>
        <w:rPr>
          <w:sz w:val="28"/>
          <w:szCs w:val="28"/>
        </w:rPr>
      </w:pPr>
      <w:bookmarkStart w:id="0" w:name="klassifikation"/>
      <w:bookmarkStart w:id="1" w:name="titel"/>
      <w:bookmarkEnd w:id="0"/>
      <w:bookmarkEnd w:id="1"/>
      <w:r w:rsidRPr="00D52484">
        <w:rPr>
          <w:sz w:val="28"/>
          <w:szCs w:val="28"/>
        </w:rPr>
        <w:t xml:space="preserve">Einladung zum </w:t>
      </w:r>
      <w:r w:rsidR="00876DF1">
        <w:rPr>
          <w:sz w:val="28"/>
          <w:szCs w:val="28"/>
        </w:rPr>
        <w:t>Jahresabschluss 20</w:t>
      </w:r>
      <w:r w:rsidR="008C5500">
        <w:rPr>
          <w:sz w:val="28"/>
          <w:szCs w:val="28"/>
        </w:rPr>
        <w:t>2</w:t>
      </w:r>
      <w:r w:rsidR="00467094">
        <w:rPr>
          <w:sz w:val="28"/>
          <w:szCs w:val="28"/>
        </w:rPr>
        <w:t>5</w:t>
      </w:r>
      <w:r w:rsidR="00876DF1">
        <w:rPr>
          <w:sz w:val="28"/>
          <w:szCs w:val="28"/>
        </w:rPr>
        <w:t>;</w:t>
      </w:r>
      <w:r w:rsidR="00EB43FE" w:rsidRPr="00D52484">
        <w:rPr>
          <w:sz w:val="28"/>
          <w:szCs w:val="28"/>
        </w:rPr>
        <w:t xml:space="preserve"> </w:t>
      </w:r>
      <w:r w:rsidR="00467094">
        <w:rPr>
          <w:sz w:val="28"/>
          <w:szCs w:val="28"/>
        </w:rPr>
        <w:t>Dienstag</w:t>
      </w:r>
      <w:r w:rsidR="00E876D3">
        <w:rPr>
          <w:sz w:val="28"/>
          <w:szCs w:val="28"/>
        </w:rPr>
        <w:t xml:space="preserve">, </w:t>
      </w:r>
      <w:r w:rsidR="00467094">
        <w:rPr>
          <w:sz w:val="28"/>
          <w:szCs w:val="28"/>
        </w:rPr>
        <w:t>4</w:t>
      </w:r>
      <w:r w:rsidR="00E876D3">
        <w:rPr>
          <w:sz w:val="28"/>
          <w:szCs w:val="28"/>
        </w:rPr>
        <w:t>.</w:t>
      </w:r>
      <w:r w:rsidRPr="00D52484">
        <w:rPr>
          <w:sz w:val="28"/>
          <w:szCs w:val="28"/>
        </w:rPr>
        <w:t xml:space="preserve"> November 20</w:t>
      </w:r>
      <w:r w:rsidR="008C5500">
        <w:rPr>
          <w:sz w:val="28"/>
          <w:szCs w:val="28"/>
        </w:rPr>
        <w:t>2</w:t>
      </w:r>
      <w:r w:rsidR="00467094">
        <w:rPr>
          <w:sz w:val="28"/>
          <w:szCs w:val="28"/>
        </w:rPr>
        <w:t>5</w:t>
      </w:r>
    </w:p>
    <w:p w14:paraId="25F22304" w14:textId="77777777" w:rsidR="009B46DF" w:rsidRPr="006B3B32" w:rsidRDefault="009B46DF">
      <w:pPr>
        <w:rPr>
          <w:sz w:val="20"/>
        </w:rPr>
      </w:pPr>
      <w:r w:rsidRPr="006B3B32">
        <w:rPr>
          <w:sz w:val="20"/>
        </w:rPr>
        <w:t>Liebe Jahrgängerinnen und Jahrgänger</w:t>
      </w:r>
    </w:p>
    <w:p w14:paraId="553618C2" w14:textId="77777777" w:rsidR="009B46DF" w:rsidRPr="006B3B32" w:rsidRDefault="009B46DF" w:rsidP="00EA1FFE">
      <w:pPr>
        <w:pStyle w:val="StandardAnrede"/>
        <w:keepNext w:val="0"/>
        <w:tabs>
          <w:tab w:val="left" w:pos="3402"/>
        </w:tabs>
        <w:spacing w:before="240" w:after="120"/>
        <w:rPr>
          <w:sz w:val="20"/>
        </w:rPr>
      </w:pPr>
      <w:r w:rsidRPr="006B3B32">
        <w:rPr>
          <w:sz w:val="20"/>
        </w:rPr>
        <w:t xml:space="preserve">Wir freuen uns, euch zu unserem traditionellen </w:t>
      </w:r>
      <w:r w:rsidR="00EA1FFE">
        <w:rPr>
          <w:sz w:val="20"/>
        </w:rPr>
        <w:t>Jahresschlussh</w:t>
      </w:r>
      <w:r w:rsidRPr="006B3B32">
        <w:rPr>
          <w:sz w:val="20"/>
        </w:rPr>
        <w:t xml:space="preserve">öck </w:t>
      </w:r>
      <w:r w:rsidR="00EA1FFE">
        <w:rPr>
          <w:sz w:val="20"/>
        </w:rPr>
        <w:t>ins</w:t>
      </w:r>
      <w:r w:rsidRPr="006B3B32">
        <w:rPr>
          <w:sz w:val="20"/>
        </w:rPr>
        <w:t xml:space="preserve"> </w:t>
      </w:r>
      <w:r w:rsidR="00EA1FFE">
        <w:rPr>
          <w:sz w:val="20"/>
        </w:rPr>
        <w:t>Re</w:t>
      </w:r>
      <w:r w:rsidR="00E876D3">
        <w:rPr>
          <w:sz w:val="20"/>
        </w:rPr>
        <w:t>staurant Café Wiler, Spiezwiler wie</w:t>
      </w:r>
      <w:r w:rsidR="00EA1FFE">
        <w:rPr>
          <w:sz w:val="20"/>
        </w:rPr>
        <w:t xml:space="preserve"> folgt </w:t>
      </w:r>
      <w:r w:rsidRPr="006B3B32">
        <w:rPr>
          <w:sz w:val="20"/>
        </w:rPr>
        <w:t>einzuladen.</w:t>
      </w:r>
    </w:p>
    <w:p w14:paraId="1760AF2F" w14:textId="77777777" w:rsidR="00604F3A" w:rsidRDefault="009B46DF" w:rsidP="00EA1FFE">
      <w:pPr>
        <w:pStyle w:val="StandardAnrede"/>
        <w:keepNext w:val="0"/>
        <w:tabs>
          <w:tab w:val="left" w:pos="3119"/>
        </w:tabs>
        <w:spacing w:before="240" w:after="120"/>
        <w:rPr>
          <w:sz w:val="20"/>
        </w:rPr>
      </w:pPr>
      <w:r w:rsidRPr="003D0BC2">
        <w:rPr>
          <w:sz w:val="20"/>
          <w:u w:val="single"/>
        </w:rPr>
        <w:t>Datum:</w:t>
      </w:r>
      <w:r w:rsidRPr="006B3B32">
        <w:rPr>
          <w:sz w:val="20"/>
        </w:rPr>
        <w:tab/>
      </w:r>
      <w:r w:rsidR="00467094">
        <w:rPr>
          <w:sz w:val="20"/>
        </w:rPr>
        <w:t>Dienstag</w:t>
      </w:r>
      <w:r w:rsidR="00E876D3">
        <w:rPr>
          <w:sz w:val="20"/>
        </w:rPr>
        <w:t xml:space="preserve">, </w:t>
      </w:r>
      <w:r w:rsidR="00467094">
        <w:rPr>
          <w:sz w:val="20"/>
        </w:rPr>
        <w:t>4</w:t>
      </w:r>
      <w:r w:rsidR="00E876D3">
        <w:rPr>
          <w:sz w:val="20"/>
        </w:rPr>
        <w:t>.</w:t>
      </w:r>
      <w:r w:rsidRPr="006B3B32">
        <w:rPr>
          <w:sz w:val="20"/>
        </w:rPr>
        <w:t xml:space="preserve"> November 20</w:t>
      </w:r>
      <w:r w:rsidR="008C5500">
        <w:rPr>
          <w:sz w:val="20"/>
        </w:rPr>
        <w:t>2</w:t>
      </w:r>
      <w:r w:rsidR="00467094">
        <w:rPr>
          <w:sz w:val="20"/>
        </w:rPr>
        <w:t>5</w:t>
      </w:r>
      <w:r w:rsidRPr="006B3B32">
        <w:rPr>
          <w:sz w:val="20"/>
        </w:rPr>
        <w:br/>
      </w:r>
      <w:r w:rsidRPr="003D0BC2">
        <w:rPr>
          <w:sz w:val="20"/>
          <w:u w:val="single"/>
        </w:rPr>
        <w:t>Zeit:</w:t>
      </w:r>
      <w:r w:rsidRPr="006B3B32">
        <w:rPr>
          <w:sz w:val="20"/>
        </w:rPr>
        <w:tab/>
        <w:t>1</w:t>
      </w:r>
      <w:r w:rsidR="00467EF6">
        <w:rPr>
          <w:sz w:val="20"/>
        </w:rPr>
        <w:t>8</w:t>
      </w:r>
      <w:r w:rsidRPr="006B3B32">
        <w:rPr>
          <w:sz w:val="20"/>
        </w:rPr>
        <w:t>.</w:t>
      </w:r>
      <w:r w:rsidR="003D0BC2">
        <w:rPr>
          <w:sz w:val="20"/>
        </w:rPr>
        <w:t>0</w:t>
      </w:r>
      <w:r w:rsidRPr="006B3B32">
        <w:rPr>
          <w:sz w:val="20"/>
        </w:rPr>
        <w:t>0 Uhr</w:t>
      </w:r>
      <w:r w:rsidRPr="006B3B32">
        <w:rPr>
          <w:sz w:val="20"/>
        </w:rPr>
        <w:br/>
      </w:r>
      <w:r w:rsidRPr="003D0BC2">
        <w:rPr>
          <w:sz w:val="20"/>
          <w:u w:val="single"/>
        </w:rPr>
        <w:t>Ort:</w:t>
      </w:r>
      <w:r w:rsidRPr="006B3B32">
        <w:rPr>
          <w:sz w:val="20"/>
        </w:rPr>
        <w:tab/>
      </w:r>
      <w:r w:rsidR="00E876D3">
        <w:rPr>
          <w:sz w:val="20"/>
        </w:rPr>
        <w:t>Restaurant Café Wiler, Spiezwiler</w:t>
      </w:r>
      <w:r w:rsidR="00EA1FFE">
        <w:rPr>
          <w:sz w:val="20"/>
        </w:rPr>
        <w:br/>
      </w:r>
      <w:r w:rsidRPr="009E1EB1">
        <w:rPr>
          <w:sz w:val="20"/>
          <w:u w:val="single"/>
        </w:rPr>
        <w:t>Programm:</w:t>
      </w:r>
      <w:r w:rsidRPr="006B3B32">
        <w:rPr>
          <w:sz w:val="20"/>
        </w:rPr>
        <w:tab/>
        <w:t>1</w:t>
      </w:r>
      <w:r w:rsidR="00467EF6">
        <w:rPr>
          <w:sz w:val="20"/>
        </w:rPr>
        <w:t>8</w:t>
      </w:r>
      <w:r w:rsidRPr="006B3B32">
        <w:rPr>
          <w:sz w:val="20"/>
        </w:rPr>
        <w:t>.</w:t>
      </w:r>
      <w:r w:rsidR="003D0BC2">
        <w:rPr>
          <w:sz w:val="20"/>
        </w:rPr>
        <w:t>0</w:t>
      </w:r>
      <w:r w:rsidRPr="006B3B32">
        <w:rPr>
          <w:sz w:val="20"/>
        </w:rPr>
        <w:t>0 Uhr Ap</w:t>
      </w:r>
      <w:r w:rsidR="001A0129">
        <w:rPr>
          <w:sz w:val="20"/>
        </w:rPr>
        <w:t>è</w:t>
      </w:r>
      <w:r w:rsidRPr="006B3B32">
        <w:rPr>
          <w:sz w:val="20"/>
        </w:rPr>
        <w:t xml:space="preserve">ro, </w:t>
      </w:r>
      <w:r w:rsidR="00604F3A">
        <w:rPr>
          <w:sz w:val="20"/>
        </w:rPr>
        <w:t>Informationen und Gedankenaustausch</w:t>
      </w:r>
      <w:r w:rsidR="00604F3A">
        <w:rPr>
          <w:sz w:val="20"/>
        </w:rPr>
        <w:br/>
      </w:r>
      <w:r w:rsidR="00604F3A">
        <w:rPr>
          <w:sz w:val="20"/>
        </w:rPr>
        <w:tab/>
      </w:r>
      <w:r w:rsidR="00467EF6">
        <w:rPr>
          <w:sz w:val="20"/>
        </w:rPr>
        <w:t>19.</w:t>
      </w:r>
      <w:r w:rsidR="003D0BC2">
        <w:rPr>
          <w:sz w:val="20"/>
        </w:rPr>
        <w:t>0</w:t>
      </w:r>
      <w:r w:rsidR="00467EF6">
        <w:rPr>
          <w:sz w:val="20"/>
        </w:rPr>
        <w:t xml:space="preserve">0 Uhr </w:t>
      </w:r>
      <w:r w:rsidRPr="006B3B32">
        <w:rPr>
          <w:sz w:val="20"/>
        </w:rPr>
        <w:t>Nachtessen</w:t>
      </w:r>
      <w:r w:rsidR="009E1EB1">
        <w:rPr>
          <w:sz w:val="20"/>
        </w:rPr>
        <w:t>.</w:t>
      </w:r>
    </w:p>
    <w:p w14:paraId="732D5658" w14:textId="77777777" w:rsidR="006F6210" w:rsidRDefault="006F6210" w:rsidP="00604F3A">
      <w:pPr>
        <w:pStyle w:val="StandardAnrede"/>
        <w:keepNext w:val="0"/>
        <w:tabs>
          <w:tab w:val="left" w:pos="2977"/>
          <w:tab w:val="left" w:pos="3119"/>
        </w:tabs>
        <w:spacing w:before="240" w:after="120"/>
        <w:rPr>
          <w:sz w:val="20"/>
        </w:rPr>
      </w:pPr>
      <w:r w:rsidRPr="009E1EB1">
        <w:rPr>
          <w:sz w:val="20"/>
          <w:u w:val="single"/>
        </w:rPr>
        <w:t>Ap</w:t>
      </w:r>
      <w:r w:rsidR="001A0129">
        <w:rPr>
          <w:sz w:val="20"/>
          <w:u w:val="single"/>
        </w:rPr>
        <w:t>è</w:t>
      </w:r>
      <w:r w:rsidRPr="009E1EB1">
        <w:rPr>
          <w:sz w:val="20"/>
          <w:u w:val="single"/>
        </w:rPr>
        <w:t>ro:</w:t>
      </w:r>
      <w:r>
        <w:rPr>
          <w:sz w:val="20"/>
        </w:rPr>
        <w:tab/>
      </w:r>
      <w:r w:rsidR="00AA5998">
        <w:rPr>
          <w:sz w:val="20"/>
        </w:rPr>
        <w:tab/>
      </w:r>
      <w:r w:rsidR="00E876D3">
        <w:rPr>
          <w:sz w:val="20"/>
        </w:rPr>
        <w:t xml:space="preserve"> </w:t>
      </w:r>
      <w:r w:rsidR="002964D2">
        <w:rPr>
          <w:sz w:val="20"/>
        </w:rPr>
        <w:t>Johannisberg</w:t>
      </w:r>
      <w:r w:rsidR="00694A36">
        <w:rPr>
          <w:sz w:val="20"/>
        </w:rPr>
        <w:t>,</w:t>
      </w:r>
      <w:r w:rsidR="00F147E4">
        <w:rPr>
          <w:sz w:val="20"/>
        </w:rPr>
        <w:t xml:space="preserve"> </w:t>
      </w:r>
      <w:r w:rsidR="00AA7C35">
        <w:rPr>
          <w:sz w:val="20"/>
        </w:rPr>
        <w:t>Cuveé La Golette</w:t>
      </w:r>
      <w:r w:rsidR="00E876D3">
        <w:rPr>
          <w:sz w:val="20"/>
        </w:rPr>
        <w:t xml:space="preserve">, </w:t>
      </w:r>
      <w:r>
        <w:rPr>
          <w:sz w:val="20"/>
        </w:rPr>
        <w:t>Orangensaft, Mineralwasser,</w:t>
      </w:r>
      <w:r w:rsidR="00E876D3">
        <w:rPr>
          <w:sz w:val="20"/>
        </w:rPr>
        <w:t xml:space="preserve"> Nüssli, Chips</w:t>
      </w:r>
      <w:r w:rsidR="009E1EB1">
        <w:rPr>
          <w:sz w:val="20"/>
        </w:rPr>
        <w:br/>
      </w:r>
      <w:r w:rsidR="009E1EB1">
        <w:rPr>
          <w:sz w:val="20"/>
        </w:rPr>
        <w:tab/>
      </w:r>
      <w:r w:rsidR="00AA5998">
        <w:rPr>
          <w:sz w:val="20"/>
        </w:rPr>
        <w:tab/>
      </w:r>
      <w:r w:rsidR="00E876D3">
        <w:rPr>
          <w:sz w:val="20"/>
        </w:rPr>
        <w:t xml:space="preserve"> </w:t>
      </w:r>
      <w:r w:rsidR="00C812CA">
        <w:rPr>
          <w:sz w:val="20"/>
        </w:rPr>
        <w:t>(</w:t>
      </w:r>
      <w:r w:rsidR="009E1EB1">
        <w:rPr>
          <w:sz w:val="20"/>
        </w:rPr>
        <w:t xml:space="preserve">Apèro </w:t>
      </w:r>
      <w:r w:rsidR="00172B10">
        <w:rPr>
          <w:sz w:val="20"/>
        </w:rPr>
        <w:t xml:space="preserve">geht </w:t>
      </w:r>
      <w:r w:rsidR="009E1EB1">
        <w:rPr>
          <w:sz w:val="20"/>
        </w:rPr>
        <w:t>z</w:t>
      </w:r>
      <w:r>
        <w:rPr>
          <w:sz w:val="20"/>
        </w:rPr>
        <w:t>L</w:t>
      </w:r>
      <w:r w:rsidR="001A0129">
        <w:rPr>
          <w:sz w:val="20"/>
        </w:rPr>
        <w:t>.</w:t>
      </w:r>
      <w:r>
        <w:rPr>
          <w:sz w:val="20"/>
        </w:rPr>
        <w:t xml:space="preserve"> Jahrgängerkasse</w:t>
      </w:r>
      <w:r w:rsidR="00C812CA">
        <w:rPr>
          <w:sz w:val="20"/>
        </w:rPr>
        <w:t>)</w:t>
      </w:r>
      <w:r w:rsidR="009E1EB1">
        <w:rPr>
          <w:sz w:val="20"/>
        </w:rPr>
        <w:t>.</w:t>
      </w:r>
      <w:r w:rsidR="001A0129">
        <w:rPr>
          <w:sz w:val="20"/>
        </w:rPr>
        <w:t xml:space="preserve"> </w:t>
      </w:r>
      <w:r w:rsidR="001A0129" w:rsidRPr="001A0129">
        <w:rPr>
          <w:b/>
          <w:bCs/>
          <w:sz w:val="20"/>
        </w:rPr>
        <w:t>Der Apèro findet s</w:t>
      </w:r>
      <w:r w:rsidR="00336F88">
        <w:rPr>
          <w:b/>
          <w:bCs/>
          <w:sz w:val="20"/>
        </w:rPr>
        <w:t>tehend</w:t>
      </w:r>
      <w:r w:rsidR="001A0129" w:rsidRPr="001A0129">
        <w:rPr>
          <w:b/>
          <w:bCs/>
          <w:sz w:val="20"/>
        </w:rPr>
        <w:t xml:space="preserve"> statt.</w:t>
      </w:r>
    </w:p>
    <w:p w14:paraId="2D56579E" w14:textId="77777777" w:rsidR="005D1898" w:rsidRDefault="008C5500" w:rsidP="00EB3500">
      <w:pPr>
        <w:pStyle w:val="StandardAnrede"/>
        <w:keepNext w:val="0"/>
        <w:tabs>
          <w:tab w:val="left" w:pos="2977"/>
          <w:tab w:val="left" w:pos="3402"/>
          <w:tab w:val="left" w:pos="7938"/>
          <w:tab w:val="left" w:pos="9356"/>
        </w:tabs>
        <w:spacing w:before="240" w:after="120"/>
        <w:rPr>
          <w:sz w:val="20"/>
        </w:rPr>
      </w:pPr>
      <w:r w:rsidRPr="00104A04">
        <w:rPr>
          <w:sz w:val="20"/>
          <w:u w:val="single"/>
        </w:rPr>
        <w:t>Menue</w:t>
      </w:r>
      <w:r w:rsidR="00B27C16">
        <w:rPr>
          <w:sz w:val="20"/>
          <w:u w:val="single"/>
        </w:rPr>
        <w:t>-Auswahl</w:t>
      </w:r>
      <w:r w:rsidRPr="00104A04">
        <w:rPr>
          <w:sz w:val="20"/>
          <w:u w:val="single"/>
        </w:rPr>
        <w:t>:</w:t>
      </w:r>
      <w:r w:rsidR="00694A36">
        <w:rPr>
          <w:sz w:val="20"/>
        </w:rPr>
        <w:tab/>
      </w:r>
      <w:r w:rsidR="00E876D3">
        <w:rPr>
          <w:sz w:val="20"/>
        </w:rPr>
        <w:t>Salatbuffet (Selbstbedienung)</w:t>
      </w:r>
      <w:r w:rsidR="002964D2">
        <w:rPr>
          <w:sz w:val="20"/>
        </w:rPr>
        <w:tab/>
      </w:r>
      <w:r w:rsidR="002964D2">
        <w:rPr>
          <w:sz w:val="20"/>
        </w:rPr>
        <w:tab/>
        <w:t xml:space="preserve">Fr.  </w:t>
      </w:r>
      <w:r w:rsidR="00AA7C35">
        <w:rPr>
          <w:sz w:val="20"/>
        </w:rPr>
        <w:t>8.00</w:t>
      </w:r>
      <w:r w:rsidR="004F2EAF">
        <w:rPr>
          <w:sz w:val="20"/>
        </w:rPr>
        <w:br/>
      </w:r>
      <w:r w:rsidR="001A0129">
        <w:rPr>
          <w:sz w:val="20"/>
        </w:rPr>
        <w:t>Menue 1:</w:t>
      </w:r>
      <w:bookmarkStart w:id="2" w:name="_Hlk85016918"/>
      <w:r w:rsidR="00AA7C35">
        <w:rPr>
          <w:sz w:val="20"/>
        </w:rPr>
        <w:tab/>
        <w:t>. Rahmschnitzel Schwein mit Pommes Frites oder Nudeln</w:t>
      </w:r>
      <w:r w:rsidR="00694A36">
        <w:rPr>
          <w:sz w:val="20"/>
        </w:rPr>
        <w:tab/>
      </w:r>
      <w:r w:rsidR="001A0129">
        <w:rPr>
          <w:sz w:val="20"/>
        </w:rPr>
        <w:t>Fr.</w:t>
      </w:r>
      <w:r w:rsidR="00694A36">
        <w:rPr>
          <w:sz w:val="20"/>
        </w:rPr>
        <w:t xml:space="preserve"> </w:t>
      </w:r>
      <w:r w:rsidR="00AA7C35">
        <w:rPr>
          <w:sz w:val="20"/>
        </w:rPr>
        <w:t>26.00</w:t>
      </w:r>
      <w:r w:rsidR="001A0129">
        <w:rPr>
          <w:sz w:val="20"/>
        </w:rPr>
        <w:t xml:space="preserve"> </w:t>
      </w:r>
      <w:r w:rsidR="001A0129">
        <w:rPr>
          <w:sz w:val="20"/>
        </w:rPr>
        <w:br/>
      </w:r>
      <w:bookmarkEnd w:id="2"/>
      <w:r w:rsidR="001A0129">
        <w:rPr>
          <w:sz w:val="20"/>
        </w:rPr>
        <w:t>Menue 2:</w:t>
      </w:r>
      <w:r w:rsidR="001A0129">
        <w:rPr>
          <w:sz w:val="20"/>
        </w:rPr>
        <w:tab/>
      </w:r>
      <w:bookmarkStart w:id="3" w:name="_Hlk85016964"/>
      <w:r w:rsidR="004F2EAF">
        <w:rPr>
          <w:sz w:val="20"/>
        </w:rPr>
        <w:t>.</w:t>
      </w:r>
      <w:r w:rsidR="00AA7C35">
        <w:rPr>
          <w:sz w:val="20"/>
        </w:rPr>
        <w:t xml:space="preserve"> Rahmschnitzel Poulet mit Pommes Frites oder Nudeln</w:t>
      </w:r>
      <w:r w:rsidR="004F2EAF">
        <w:rPr>
          <w:sz w:val="20"/>
        </w:rPr>
        <w:tab/>
      </w:r>
      <w:r w:rsidR="00694A36">
        <w:rPr>
          <w:sz w:val="20"/>
        </w:rPr>
        <w:tab/>
      </w:r>
      <w:r w:rsidR="001A0129">
        <w:rPr>
          <w:sz w:val="20"/>
        </w:rPr>
        <w:t>Fr.</w:t>
      </w:r>
      <w:r w:rsidR="00694A36">
        <w:rPr>
          <w:sz w:val="20"/>
        </w:rPr>
        <w:t xml:space="preserve"> </w:t>
      </w:r>
      <w:r w:rsidR="00AA7C35">
        <w:rPr>
          <w:sz w:val="20"/>
        </w:rPr>
        <w:t>26.00</w:t>
      </w:r>
      <w:r w:rsidR="001A0129">
        <w:rPr>
          <w:sz w:val="20"/>
        </w:rPr>
        <w:br/>
      </w:r>
      <w:bookmarkEnd w:id="3"/>
      <w:r w:rsidR="001A0129">
        <w:rPr>
          <w:sz w:val="20"/>
        </w:rPr>
        <w:t>Menue 3:</w:t>
      </w:r>
      <w:r w:rsidR="001A0129">
        <w:rPr>
          <w:sz w:val="20"/>
        </w:rPr>
        <w:tab/>
      </w:r>
      <w:r w:rsidR="004F2EAF">
        <w:rPr>
          <w:sz w:val="20"/>
        </w:rPr>
        <w:t>.</w:t>
      </w:r>
      <w:r w:rsidR="00AA7C35">
        <w:rPr>
          <w:sz w:val="20"/>
        </w:rPr>
        <w:t xml:space="preserve"> VEGi Steinpilzravioli</w:t>
      </w:r>
      <w:r w:rsidR="004F2EAF">
        <w:rPr>
          <w:sz w:val="20"/>
        </w:rPr>
        <w:tab/>
      </w:r>
      <w:r w:rsidR="00694A36">
        <w:rPr>
          <w:sz w:val="20"/>
        </w:rPr>
        <w:tab/>
      </w:r>
      <w:r w:rsidR="001A0129">
        <w:rPr>
          <w:sz w:val="20"/>
        </w:rPr>
        <w:t>Fr.</w:t>
      </w:r>
      <w:r w:rsidR="00694A36">
        <w:rPr>
          <w:sz w:val="20"/>
        </w:rPr>
        <w:t xml:space="preserve"> </w:t>
      </w:r>
      <w:r w:rsidR="00AA7C35">
        <w:rPr>
          <w:sz w:val="20"/>
        </w:rPr>
        <w:t>20.50</w:t>
      </w:r>
      <w:r w:rsidR="00694A36">
        <w:rPr>
          <w:sz w:val="20"/>
        </w:rPr>
        <w:br/>
      </w:r>
      <w:r w:rsidR="00AA7C35">
        <w:rPr>
          <w:sz w:val="20"/>
        </w:rPr>
        <w:t>Dessert:</w:t>
      </w:r>
      <w:r w:rsidR="00694A36">
        <w:rPr>
          <w:sz w:val="20"/>
        </w:rPr>
        <w:tab/>
      </w:r>
      <w:r w:rsidR="004F2EAF">
        <w:rPr>
          <w:sz w:val="20"/>
        </w:rPr>
        <w:t>.</w:t>
      </w:r>
      <w:r w:rsidR="00AA7C35">
        <w:rPr>
          <w:sz w:val="20"/>
        </w:rPr>
        <w:t xml:space="preserve"> Gebrannte Creme</w:t>
      </w:r>
      <w:r w:rsidR="004F2EAF">
        <w:rPr>
          <w:sz w:val="20"/>
        </w:rPr>
        <w:tab/>
      </w:r>
      <w:r w:rsidR="004F2EAF">
        <w:rPr>
          <w:sz w:val="20"/>
        </w:rPr>
        <w:tab/>
      </w:r>
      <w:r w:rsidR="002964D2">
        <w:rPr>
          <w:sz w:val="20"/>
        </w:rPr>
        <w:t>Fr.</w:t>
      </w:r>
      <w:r w:rsidR="001A0129">
        <w:rPr>
          <w:sz w:val="20"/>
        </w:rPr>
        <w:t xml:space="preserve"> </w:t>
      </w:r>
      <w:r w:rsidR="00AA7C35">
        <w:rPr>
          <w:sz w:val="20"/>
        </w:rPr>
        <w:t xml:space="preserve"> 5.50</w:t>
      </w:r>
      <w:r w:rsidR="005D1898">
        <w:rPr>
          <w:sz w:val="20"/>
        </w:rPr>
        <w:br/>
      </w:r>
      <w:r w:rsidR="00104A04">
        <w:rPr>
          <w:sz w:val="20"/>
          <w:u w:val="single"/>
        </w:rPr>
        <w:t>Besonderes</w:t>
      </w:r>
      <w:r w:rsidR="009D7E7B" w:rsidRPr="00D83C0A">
        <w:rPr>
          <w:sz w:val="20"/>
          <w:u w:val="single"/>
        </w:rPr>
        <w:t>:</w:t>
      </w:r>
      <w:r w:rsidR="005D1898">
        <w:rPr>
          <w:sz w:val="20"/>
        </w:rPr>
        <w:tab/>
      </w:r>
      <w:r w:rsidR="00D83C0A">
        <w:rPr>
          <w:sz w:val="20"/>
        </w:rPr>
        <w:t>Jeder wählt seine Getränke zum Essen selbst</w:t>
      </w:r>
      <w:r w:rsidR="00CF209A">
        <w:rPr>
          <w:sz w:val="20"/>
        </w:rPr>
        <w:t>.</w:t>
      </w:r>
    </w:p>
    <w:p w14:paraId="646C26BB" w14:textId="77777777" w:rsidR="00985308" w:rsidRPr="006B3B32" w:rsidRDefault="005D1898" w:rsidP="00B42065">
      <w:pPr>
        <w:pStyle w:val="StandardAnrede"/>
        <w:keepNext w:val="0"/>
        <w:tabs>
          <w:tab w:val="left" w:pos="2977"/>
          <w:tab w:val="left" w:pos="4253"/>
          <w:tab w:val="left" w:pos="5387"/>
        </w:tabs>
        <w:spacing w:before="240" w:after="120"/>
        <w:ind w:left="2974" w:hanging="1840"/>
        <w:rPr>
          <w:sz w:val="20"/>
        </w:rPr>
      </w:pPr>
      <w:r w:rsidRPr="00D83C0A">
        <w:rPr>
          <w:sz w:val="20"/>
          <w:u w:val="single"/>
        </w:rPr>
        <w:t>Kosten</w:t>
      </w:r>
      <w:r w:rsidR="00D83C0A" w:rsidRPr="00D83C0A">
        <w:rPr>
          <w:sz w:val="20"/>
          <w:u w:val="single"/>
        </w:rPr>
        <w:t>:</w:t>
      </w:r>
      <w:r w:rsidR="009B46DF" w:rsidRPr="006B3B32">
        <w:rPr>
          <w:sz w:val="20"/>
        </w:rPr>
        <w:tab/>
      </w:r>
      <w:r w:rsidR="009B791E">
        <w:rPr>
          <w:sz w:val="20"/>
        </w:rPr>
        <w:t xml:space="preserve">Das Essen und </w:t>
      </w:r>
      <w:r w:rsidR="00467094">
        <w:rPr>
          <w:sz w:val="20"/>
        </w:rPr>
        <w:t>die</w:t>
      </w:r>
      <w:r w:rsidR="00B27C16">
        <w:rPr>
          <w:sz w:val="20"/>
        </w:rPr>
        <w:t xml:space="preserve"> Getränke</w:t>
      </w:r>
      <w:r w:rsidR="009B791E">
        <w:rPr>
          <w:sz w:val="20"/>
        </w:rPr>
        <w:t xml:space="preserve"> werden durch die Teilnehmer direkt bezahlt.</w:t>
      </w:r>
    </w:p>
    <w:p w14:paraId="2416C813" w14:textId="77777777" w:rsidR="005F493F" w:rsidRDefault="009B46DF" w:rsidP="00D52484">
      <w:pPr>
        <w:pStyle w:val="StandardAnrede"/>
        <w:keepNext w:val="0"/>
        <w:tabs>
          <w:tab w:val="left" w:pos="2977"/>
          <w:tab w:val="left" w:pos="5670"/>
        </w:tabs>
        <w:spacing w:before="240" w:after="120"/>
        <w:ind w:left="2836" w:hanging="1702"/>
        <w:rPr>
          <w:sz w:val="20"/>
        </w:rPr>
      </w:pPr>
      <w:r w:rsidRPr="00CC5093">
        <w:rPr>
          <w:sz w:val="20"/>
          <w:u w:val="single"/>
        </w:rPr>
        <w:t>Anmeldung:</w:t>
      </w:r>
      <w:r w:rsidRPr="006B3B32">
        <w:rPr>
          <w:sz w:val="20"/>
        </w:rPr>
        <w:t xml:space="preserve"> </w:t>
      </w:r>
      <w:r w:rsidRPr="006B3B32">
        <w:rPr>
          <w:sz w:val="20"/>
        </w:rPr>
        <w:tab/>
      </w:r>
      <w:r w:rsidR="00EE0555">
        <w:rPr>
          <w:sz w:val="20"/>
        </w:rPr>
        <w:t xml:space="preserve"> </w:t>
      </w:r>
      <w:r w:rsidRPr="006B3B32">
        <w:rPr>
          <w:sz w:val="20"/>
        </w:rPr>
        <w:t xml:space="preserve">Bis spätestens am </w:t>
      </w:r>
      <w:r w:rsidR="008B3C5B">
        <w:rPr>
          <w:sz w:val="20"/>
        </w:rPr>
        <w:t>Mittwoch, 29.</w:t>
      </w:r>
      <w:r w:rsidR="00467094">
        <w:rPr>
          <w:sz w:val="20"/>
        </w:rPr>
        <w:t xml:space="preserve"> Oktober 2025</w:t>
      </w:r>
      <w:r w:rsidRPr="006B3B32">
        <w:rPr>
          <w:sz w:val="20"/>
        </w:rPr>
        <w:t xml:space="preserve"> mit </w:t>
      </w:r>
      <w:r w:rsidR="0082718C">
        <w:rPr>
          <w:sz w:val="20"/>
        </w:rPr>
        <w:t>nach</w:t>
      </w:r>
      <w:r w:rsidRPr="006B3B32">
        <w:rPr>
          <w:sz w:val="20"/>
        </w:rPr>
        <w:t>stehendem Talon oder</w:t>
      </w:r>
      <w:r w:rsidR="00D52484">
        <w:rPr>
          <w:sz w:val="20"/>
        </w:rPr>
        <w:br/>
      </w:r>
      <w:r w:rsidR="00EE0555">
        <w:rPr>
          <w:sz w:val="20"/>
        </w:rPr>
        <w:t xml:space="preserve"> </w:t>
      </w:r>
      <w:r w:rsidR="00D52484" w:rsidRPr="006B3B32">
        <w:rPr>
          <w:sz w:val="20"/>
        </w:rPr>
        <w:t xml:space="preserve">per E-Mail an </w:t>
      </w:r>
      <w:r w:rsidR="00D96AB3" w:rsidRPr="00D96AB3">
        <w:rPr>
          <w:b/>
          <w:sz w:val="20"/>
        </w:rPr>
        <w:t>spiezer1950@bluewin.ch</w:t>
      </w:r>
      <w:r w:rsidR="00D96AB3">
        <w:rPr>
          <w:sz w:val="20"/>
        </w:rPr>
        <w:t>.</w:t>
      </w:r>
      <w:r w:rsidR="00D52484">
        <w:rPr>
          <w:b/>
          <w:sz w:val="20"/>
        </w:rPr>
        <w:br/>
      </w:r>
      <w:r w:rsidR="00EE0555">
        <w:rPr>
          <w:sz w:val="20"/>
        </w:rPr>
        <w:t xml:space="preserve"> </w:t>
      </w:r>
      <w:r w:rsidR="00D52484">
        <w:rPr>
          <w:sz w:val="20"/>
        </w:rPr>
        <w:t>Die Anmeldung ist verbindlich</w:t>
      </w:r>
      <w:r w:rsidR="00186E56">
        <w:rPr>
          <w:sz w:val="20"/>
        </w:rPr>
        <w:t>.</w:t>
      </w:r>
      <w:r w:rsidR="00D52484">
        <w:rPr>
          <w:sz w:val="20"/>
        </w:rPr>
        <w:t xml:space="preserve"> Im Verhinderungsfall bitte unbedingt abmelden.</w:t>
      </w:r>
    </w:p>
    <w:p w14:paraId="19064936" w14:textId="77777777" w:rsidR="00336F88" w:rsidRPr="00336F88" w:rsidRDefault="00336F88" w:rsidP="00D52484">
      <w:pPr>
        <w:pStyle w:val="StandardAnrede"/>
        <w:keepNext w:val="0"/>
        <w:tabs>
          <w:tab w:val="left" w:pos="2977"/>
          <w:tab w:val="left" w:pos="5670"/>
        </w:tabs>
        <w:spacing w:before="240" w:after="120"/>
        <w:ind w:left="2836" w:hanging="1702"/>
        <w:rPr>
          <w:sz w:val="20"/>
        </w:rPr>
      </w:pPr>
      <w:r>
        <w:rPr>
          <w:sz w:val="20"/>
        </w:rPr>
        <w:t>Der Vorstand hofft auf eine gute Beteiligung an diesem Anlass.</w:t>
      </w:r>
    </w:p>
    <w:p w14:paraId="21335AF6" w14:textId="77777777" w:rsidR="005F493F" w:rsidRDefault="005F493F" w:rsidP="00D52484">
      <w:pPr>
        <w:pStyle w:val="StandardAnrede"/>
        <w:keepNext w:val="0"/>
        <w:tabs>
          <w:tab w:val="left" w:pos="1134"/>
          <w:tab w:val="left" w:pos="5670"/>
        </w:tabs>
        <w:spacing w:before="240" w:after="120"/>
        <w:rPr>
          <w:sz w:val="20"/>
        </w:rPr>
      </w:pPr>
      <w:r w:rsidRPr="006B3B32">
        <w:rPr>
          <w:sz w:val="20"/>
        </w:rPr>
        <w:t>Freundl</w:t>
      </w:r>
      <w:r>
        <w:rPr>
          <w:sz w:val="20"/>
        </w:rPr>
        <w:t>iche Grüsse</w:t>
      </w:r>
      <w:r w:rsidRPr="006B3B32">
        <w:rPr>
          <w:sz w:val="20"/>
        </w:rPr>
        <w:br/>
      </w:r>
      <w:r w:rsidRPr="008D1939">
        <w:rPr>
          <w:b/>
          <w:sz w:val="20"/>
        </w:rPr>
        <w:t>OK Jahrgänger 1950</w:t>
      </w:r>
      <w:r>
        <w:rPr>
          <w:b/>
          <w:sz w:val="20"/>
        </w:rPr>
        <w:br/>
      </w:r>
      <w:r>
        <w:rPr>
          <w:b/>
          <w:sz w:val="20"/>
        </w:rPr>
        <w:br/>
      </w:r>
      <w:r w:rsidR="000A53A2">
        <w:rPr>
          <w:sz w:val="20"/>
        </w:rPr>
        <w:t xml:space="preserve">Trudy Crego-Sutter, </w:t>
      </w:r>
      <w:r w:rsidR="00467094">
        <w:rPr>
          <w:sz w:val="20"/>
        </w:rPr>
        <w:t xml:space="preserve">Werner Laubscher, </w:t>
      </w:r>
      <w:r>
        <w:rPr>
          <w:sz w:val="20"/>
        </w:rPr>
        <w:t>Hansjörg Lüthi, Beat Zingg</w:t>
      </w:r>
    </w:p>
    <w:p w14:paraId="4A3547A3" w14:textId="77777777" w:rsidR="007802A3" w:rsidRPr="00AC341B" w:rsidRDefault="004A08C5" w:rsidP="008B3C5B">
      <w:pPr>
        <w:pStyle w:val="StandardAnrede"/>
        <w:keepNext w:val="0"/>
        <w:tabs>
          <w:tab w:val="left" w:pos="2977"/>
          <w:tab w:val="left" w:pos="9214"/>
        </w:tabs>
        <w:spacing w:before="240" w:after="120"/>
      </w:pPr>
      <w:r w:rsidRPr="00717BE3">
        <w:rPr>
          <w:b/>
          <w:sz w:val="20"/>
          <w:u w:val="single"/>
        </w:rPr>
        <w:t>Vorschau Jahr</w:t>
      </w:r>
      <w:r w:rsidR="0082718C">
        <w:rPr>
          <w:b/>
          <w:sz w:val="20"/>
          <w:u w:val="single"/>
        </w:rPr>
        <w:t xml:space="preserve">esprogramm </w:t>
      </w:r>
      <w:r w:rsidRPr="00717BE3">
        <w:rPr>
          <w:b/>
          <w:sz w:val="20"/>
          <w:u w:val="single"/>
        </w:rPr>
        <w:t>20</w:t>
      </w:r>
      <w:r w:rsidR="00FB53C6">
        <w:rPr>
          <w:b/>
          <w:sz w:val="20"/>
          <w:u w:val="single"/>
        </w:rPr>
        <w:t>2</w:t>
      </w:r>
      <w:r w:rsidR="008B3C5B">
        <w:rPr>
          <w:b/>
          <w:sz w:val="20"/>
          <w:u w:val="single"/>
        </w:rPr>
        <w:t>6</w:t>
      </w:r>
      <w:r w:rsidRPr="00717BE3">
        <w:rPr>
          <w:b/>
          <w:sz w:val="20"/>
          <w:u w:val="single"/>
        </w:rPr>
        <w:t>:</w:t>
      </w:r>
      <w:r>
        <w:rPr>
          <w:b/>
          <w:sz w:val="20"/>
        </w:rPr>
        <w:t xml:space="preserve"> </w:t>
      </w:r>
      <w:r w:rsidR="00AA7C35">
        <w:rPr>
          <w:b/>
          <w:sz w:val="20"/>
        </w:rPr>
        <w:br/>
      </w:r>
      <w:r w:rsidR="008B3C5B">
        <w:rPr>
          <w:sz w:val="20"/>
        </w:rPr>
        <w:t xml:space="preserve">(Nähere </w:t>
      </w:r>
      <w:r>
        <w:rPr>
          <w:sz w:val="20"/>
        </w:rPr>
        <w:t xml:space="preserve">Informationen </w:t>
      </w:r>
      <w:r w:rsidR="00071EF1">
        <w:rPr>
          <w:sz w:val="20"/>
        </w:rPr>
        <w:t xml:space="preserve">folgen </w:t>
      </w:r>
      <w:r w:rsidRPr="00A16596">
        <w:rPr>
          <w:sz w:val="20"/>
        </w:rPr>
        <w:t xml:space="preserve">am </w:t>
      </w:r>
      <w:r w:rsidR="00CC3156">
        <w:rPr>
          <w:sz w:val="20"/>
        </w:rPr>
        <w:t>0</w:t>
      </w:r>
      <w:r w:rsidR="00467094">
        <w:rPr>
          <w:sz w:val="20"/>
        </w:rPr>
        <w:t>4</w:t>
      </w:r>
      <w:r w:rsidRPr="00A16596">
        <w:rPr>
          <w:sz w:val="20"/>
        </w:rPr>
        <w:t>. November 20</w:t>
      </w:r>
      <w:r w:rsidR="00B27C16">
        <w:rPr>
          <w:sz w:val="20"/>
        </w:rPr>
        <w:t>2</w:t>
      </w:r>
      <w:r w:rsidR="00467094">
        <w:rPr>
          <w:sz w:val="20"/>
        </w:rPr>
        <w:t>5</w:t>
      </w:r>
      <w:r w:rsidRPr="00A16596">
        <w:rPr>
          <w:sz w:val="20"/>
        </w:rPr>
        <w:t>)</w:t>
      </w:r>
      <w:r w:rsidR="00186E56">
        <w:rPr>
          <w:sz w:val="20"/>
        </w:rPr>
        <w:tab/>
      </w:r>
      <w:r w:rsidR="00074736" w:rsidRPr="00074736">
        <w:rPr>
          <w:sz w:val="20"/>
          <w:u w:val="single"/>
        </w:rPr>
        <w:t>Verantwortlich</w:t>
      </w:r>
      <w:r w:rsidR="00074736">
        <w:rPr>
          <w:sz w:val="20"/>
        </w:rPr>
        <w:br/>
      </w:r>
      <w:r w:rsidR="00074736">
        <w:t xml:space="preserve">- </w:t>
      </w:r>
      <w:r w:rsidR="00336F88">
        <w:t>Mi</w:t>
      </w:r>
      <w:r w:rsidR="00694A36">
        <w:t xml:space="preserve"> </w:t>
      </w:r>
      <w:r w:rsidR="00467094">
        <w:t>4</w:t>
      </w:r>
      <w:r w:rsidR="00694A36">
        <w:t xml:space="preserve">. </w:t>
      </w:r>
      <w:r w:rsidR="00074736">
        <w:t>März 20</w:t>
      </w:r>
      <w:r w:rsidR="009F5322">
        <w:t>2</w:t>
      </w:r>
      <w:r w:rsidR="00467094">
        <w:t>6</w:t>
      </w:r>
      <w:r w:rsidR="00CC3156">
        <w:tab/>
      </w:r>
      <w:r w:rsidR="00074736">
        <w:t>Bowling im „Timeout“ BEO Center Spiezwiler</w:t>
      </w:r>
      <w:r w:rsidR="00074736">
        <w:tab/>
        <w:t>H.J. Lüthi</w:t>
      </w:r>
      <w:r w:rsidR="00074736">
        <w:br/>
      </w:r>
      <w:r w:rsidR="009F5322">
        <w:tab/>
      </w:r>
      <w:r w:rsidR="00EE0555">
        <w:t>Bowling</w:t>
      </w:r>
      <w:r w:rsidR="00074736">
        <w:t>: 15.00 bis ca 17.</w:t>
      </w:r>
      <w:r w:rsidR="002E1984">
        <w:t>0</w:t>
      </w:r>
      <w:r w:rsidR="00074736">
        <w:t>0 Uhr</w:t>
      </w:r>
      <w:r w:rsidR="00074736">
        <w:br/>
      </w:r>
      <w:r w:rsidR="00CC3156">
        <w:tab/>
      </w:r>
      <w:r w:rsidR="00EE0555">
        <w:t>A</w:t>
      </w:r>
      <w:r w:rsidR="00074736">
        <w:t xml:space="preserve">b 17.30 Uhr </w:t>
      </w:r>
      <w:r w:rsidR="002E1984">
        <w:t xml:space="preserve">Apèro / </w:t>
      </w:r>
      <w:r w:rsidR="00074736">
        <w:t xml:space="preserve">Nachtessen </w:t>
      </w:r>
      <w:r w:rsidR="00467094">
        <w:t>im Café Wyler</w:t>
      </w:r>
      <w:r w:rsidR="008B3C5B">
        <w:tab/>
        <w:t>Vorstand</w:t>
      </w:r>
      <w:r w:rsidR="00124AD4">
        <w:br/>
        <w:t>- Juni 2026</w:t>
      </w:r>
      <w:r w:rsidR="00124AD4">
        <w:tab/>
        <w:t>Jahresausflug 202</w:t>
      </w:r>
      <w:r w:rsidR="008B3C5B">
        <w:t>6</w:t>
      </w:r>
      <w:r w:rsidR="00124AD4">
        <w:tab/>
        <w:t>H.J. Lüthi</w:t>
      </w:r>
      <w:r w:rsidR="00804D20">
        <w:br/>
      </w:r>
      <w:r w:rsidR="00074736">
        <w:t xml:space="preserve">- </w:t>
      </w:r>
      <w:r w:rsidR="00124AD4">
        <w:t>Di</w:t>
      </w:r>
      <w:r w:rsidR="00336F88">
        <w:t xml:space="preserve"> </w:t>
      </w:r>
      <w:r w:rsidR="00124AD4">
        <w:t>11</w:t>
      </w:r>
      <w:r w:rsidR="004F2EAF">
        <w:t xml:space="preserve">. </w:t>
      </w:r>
      <w:r w:rsidR="00124AD4">
        <w:t>Aug.</w:t>
      </w:r>
      <w:r w:rsidR="00074736">
        <w:t xml:space="preserve"> 20</w:t>
      </w:r>
      <w:r w:rsidR="00CC3156">
        <w:t>2</w:t>
      </w:r>
      <w:r w:rsidR="00124AD4">
        <w:t>6</w:t>
      </w:r>
      <w:r w:rsidR="00694A36">
        <w:t xml:space="preserve"> </w:t>
      </w:r>
      <w:r w:rsidR="00074736" w:rsidRPr="00157887">
        <w:t>Brät</w:t>
      </w:r>
      <w:r w:rsidR="00707911">
        <w:t>li</w:t>
      </w:r>
      <w:r w:rsidR="00074736">
        <w:t>tag</w:t>
      </w:r>
      <w:r w:rsidR="00074736" w:rsidRPr="00157887">
        <w:t xml:space="preserve"> an der Kander</w:t>
      </w:r>
      <w:r w:rsidR="00074736">
        <w:t xml:space="preserve"> </w:t>
      </w:r>
      <w:r w:rsidR="00071EF1">
        <w:t>ab 11.00 Uhr</w:t>
      </w:r>
      <w:r w:rsidR="00074736">
        <w:tab/>
        <w:t>Beat Zingg</w:t>
      </w:r>
      <w:r w:rsidR="004F2EAF">
        <w:br/>
      </w:r>
      <w:r w:rsidR="00074736">
        <w:t xml:space="preserve">- </w:t>
      </w:r>
      <w:r w:rsidR="000B764E">
        <w:t xml:space="preserve">Mi </w:t>
      </w:r>
      <w:r w:rsidR="00124AD4">
        <w:t>4</w:t>
      </w:r>
      <w:r w:rsidR="000B764E">
        <w:t xml:space="preserve">. </w:t>
      </w:r>
      <w:r w:rsidR="00074736">
        <w:t>Nov 20</w:t>
      </w:r>
      <w:r w:rsidR="00FB53C6">
        <w:t>2</w:t>
      </w:r>
      <w:r w:rsidR="00124AD4">
        <w:t>6</w:t>
      </w:r>
      <w:r w:rsidR="000B764E">
        <w:tab/>
      </w:r>
      <w:r w:rsidR="00B64757">
        <w:t>Jahresabschluss 20</w:t>
      </w:r>
      <w:r w:rsidR="00616822">
        <w:t>2</w:t>
      </w:r>
      <w:r w:rsidR="00124AD4">
        <w:t>6</w:t>
      </w:r>
      <w:r w:rsidR="008B3C5B">
        <w:t xml:space="preserve">, </w:t>
      </w:r>
      <w:r w:rsidR="002213EC">
        <w:t xml:space="preserve">Café Wyler </w:t>
      </w:r>
      <w:r w:rsidR="002213EC">
        <w:br/>
      </w:r>
      <w:r w:rsidR="002213EC">
        <w:tab/>
      </w:r>
      <w:r w:rsidR="008B3C5B">
        <w:t>13.00 Uhr Apèro anschliessend</w:t>
      </w:r>
      <w:r w:rsidR="002213EC">
        <w:t xml:space="preserve"> </w:t>
      </w:r>
      <w:r w:rsidR="008B3C5B">
        <w:t>Mittagessen</w:t>
      </w:r>
      <w:r w:rsidR="008B3C5B">
        <w:tab/>
        <w:t>Vorstand</w:t>
      </w:r>
      <w:r w:rsidR="00074736">
        <w:br/>
      </w:r>
    </w:p>
    <w:sectPr w:rsidR="007802A3" w:rsidRPr="00AC341B" w:rsidSect="009B46DF">
      <w:headerReference w:type="default" r:id="rId8"/>
      <w:headerReference w:type="first" r:id="rId9"/>
      <w:pgSz w:w="11901" w:h="16829" w:code="9"/>
      <w:pgMar w:top="284" w:right="510" w:bottom="284" w:left="567" w:header="737" w:footer="73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61822" w14:textId="77777777" w:rsidR="00437317" w:rsidRDefault="00437317">
      <w:r>
        <w:separator/>
      </w:r>
    </w:p>
  </w:endnote>
  <w:endnote w:type="continuationSeparator" w:id="0">
    <w:p w14:paraId="6D543A45" w14:textId="77777777" w:rsidR="00437317" w:rsidRDefault="00437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39BCB" w14:textId="77777777" w:rsidR="00437317" w:rsidRDefault="00437317">
      <w:r>
        <w:separator/>
      </w:r>
    </w:p>
  </w:footnote>
  <w:footnote w:type="continuationSeparator" w:id="0">
    <w:p w14:paraId="7924DE46" w14:textId="77777777" w:rsidR="00437317" w:rsidRDefault="00437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85"/>
      <w:gridCol w:w="5485"/>
    </w:tblGrid>
    <w:tr w:rsidR="00A512CD" w14:paraId="7D28B19A" w14:textId="77777777">
      <w:tblPrEx>
        <w:tblCellMar>
          <w:top w:w="0" w:type="dxa"/>
          <w:bottom w:w="0" w:type="dxa"/>
        </w:tblCellMar>
      </w:tblPrEx>
      <w:tc>
        <w:tcPr>
          <w:tcW w:w="5485" w:type="dxa"/>
        </w:tcPr>
        <w:p w14:paraId="11AD4B28" w14:textId="77777777" w:rsidR="00A512CD" w:rsidRDefault="00A512CD">
          <w:pPr>
            <w:pStyle w:val="Kopfzeile"/>
            <w:ind w:left="0"/>
            <w:jc w:val="right"/>
          </w:pPr>
        </w:p>
      </w:tc>
      <w:tc>
        <w:tcPr>
          <w:tcW w:w="5485" w:type="dxa"/>
        </w:tcPr>
        <w:p w14:paraId="4028ED69" w14:textId="77777777" w:rsidR="00A512CD" w:rsidRDefault="00A512CD">
          <w:pPr>
            <w:pStyle w:val="Kopfzeile"/>
            <w:ind w:left="0"/>
            <w:jc w:val="right"/>
          </w:pPr>
          <w:bookmarkStart w:id="4" w:name="logo2"/>
          <w:bookmarkEnd w:id="4"/>
        </w:p>
      </w:tc>
    </w:tr>
  </w:tbl>
  <w:p w14:paraId="1D3266B2" w14:textId="77777777" w:rsidR="00A512CD" w:rsidRDefault="00A512CD">
    <w:pPr>
      <w:pStyle w:val="Kopfzeile"/>
      <w:jc w:val="right"/>
    </w:pPr>
  </w:p>
  <w:p w14:paraId="319A76FC" w14:textId="77777777" w:rsidR="00A512CD" w:rsidRDefault="00A512C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66A3E" w14:textId="6FD6F63E" w:rsidR="00A512CD" w:rsidRDefault="00C34FE4">
    <w:r>
      <w:rPr>
        <w:noProof/>
      </w:rPr>
      <w:drawing>
        <wp:anchor distT="0" distB="0" distL="114300" distR="114300" simplePos="0" relativeHeight="251657728" behindDoc="0" locked="0" layoutInCell="1" allowOverlap="1" wp14:anchorId="6B81C6E4" wp14:editId="4893F97C">
          <wp:simplePos x="0" y="0"/>
          <wp:positionH relativeFrom="column">
            <wp:posOffset>3806190</wp:posOffset>
          </wp:positionH>
          <wp:positionV relativeFrom="paragraph">
            <wp:posOffset>232410</wp:posOffset>
          </wp:positionV>
          <wp:extent cx="2286000" cy="630555"/>
          <wp:effectExtent l="0" t="0" r="0" b="0"/>
          <wp:wrapTopAndBottom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630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167A3A" w14:textId="77777777" w:rsidR="00A512CD" w:rsidRDefault="00A512CD"/>
  <w:tbl>
    <w:tblPr>
      <w:tblW w:w="0" w:type="auto"/>
      <w:tblInd w:w="354" w:type="dxa"/>
      <w:tblBorders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2"/>
      <w:gridCol w:w="9639"/>
    </w:tblGrid>
    <w:tr w:rsidR="00A512CD" w14:paraId="236727F2" w14:textId="77777777">
      <w:tblPrEx>
        <w:tblCellMar>
          <w:top w:w="0" w:type="dxa"/>
          <w:bottom w:w="0" w:type="dxa"/>
        </w:tblCellMar>
      </w:tblPrEx>
      <w:trPr>
        <w:trHeight w:val="264"/>
      </w:trPr>
      <w:tc>
        <w:tcPr>
          <w:tcW w:w="992" w:type="dxa"/>
          <w:tcBorders>
            <w:right w:val="nil"/>
          </w:tcBorders>
        </w:tcPr>
        <w:p w14:paraId="065BFBA3" w14:textId="77777777" w:rsidR="00A512CD" w:rsidRDefault="00A512CD">
          <w:pPr>
            <w:pStyle w:val="Kopfzeile"/>
            <w:ind w:left="0"/>
          </w:pPr>
        </w:p>
      </w:tc>
      <w:tc>
        <w:tcPr>
          <w:tcW w:w="9639" w:type="dxa"/>
          <w:tcBorders>
            <w:top w:val="nil"/>
            <w:left w:val="nil"/>
            <w:bottom w:val="nil"/>
          </w:tcBorders>
        </w:tcPr>
        <w:p w14:paraId="11D13EE9" w14:textId="77777777" w:rsidR="00A512CD" w:rsidRPr="008D1939" w:rsidRDefault="00A512CD">
          <w:pPr>
            <w:pStyle w:val="Kopfzeile"/>
            <w:ind w:left="355" w:hanging="142"/>
            <w:rPr>
              <w:b/>
              <w:sz w:val="40"/>
            </w:rPr>
          </w:pPr>
          <w:r w:rsidRPr="008D1939">
            <w:rPr>
              <w:b/>
              <w:sz w:val="40"/>
            </w:rPr>
            <w:t>Jahrgänger 1950</w:t>
          </w:r>
        </w:p>
      </w:tc>
    </w:tr>
  </w:tbl>
  <w:p w14:paraId="47742456" w14:textId="77777777" w:rsidR="00A512CD" w:rsidRDefault="00A512CD">
    <w:pPr>
      <w:pStyle w:val="Kopfzeile"/>
      <w:ind w:left="0"/>
      <w:rPr>
        <w:sz w:val="12"/>
      </w:rPr>
    </w:pPr>
  </w:p>
  <w:p w14:paraId="4DA2E4A3" w14:textId="77777777" w:rsidR="00A512CD" w:rsidRDefault="00A512CD">
    <w:pPr>
      <w:pStyle w:val="Kopfzeile"/>
      <w:ind w:left="0"/>
    </w:pPr>
  </w:p>
  <w:p w14:paraId="7D2A228B" w14:textId="77777777" w:rsidR="00A512CD" w:rsidRDefault="00A512CD">
    <w:pPr>
      <w:pStyle w:val="Kopfzeile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027C87B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ordinal"/>
      <w:pStyle w:val="berschrift1"/>
      <w:lvlText w:val="%1"/>
      <w:legacy w:legacy="1" w:legacySpace="144" w:legacyIndent="0"/>
      <w:lvlJc w:val="left"/>
    </w:lvl>
    <w:lvl w:ilvl="1">
      <w:start w:val="1"/>
      <w:numFmt w:val="ordinal"/>
      <w:pStyle w:val="berschrift2"/>
      <w:lvlText w:val="%1%2"/>
      <w:legacy w:legacy="1" w:legacySpace="144" w:legacyIndent="0"/>
      <w:lvlJc w:val="left"/>
    </w:lvl>
    <w:lvl w:ilvl="2">
      <w:start w:val="1"/>
      <w:numFmt w:val="ordinal"/>
      <w:pStyle w:val="berschrift3"/>
      <w:lvlText w:val="%1%2%3"/>
      <w:legacy w:legacy="1" w:legacySpace="144" w:legacyIndent="0"/>
      <w:lvlJc w:val="left"/>
    </w:lvl>
    <w:lvl w:ilvl="3">
      <w:start w:val="1"/>
      <w:numFmt w:val="ordinal"/>
      <w:pStyle w:val="berschrift4"/>
      <w:lvlText w:val="%1%2%3%4"/>
      <w:legacy w:legacy="1" w:legacySpace="144" w:legacyIndent="0"/>
      <w:lvlJc w:val="left"/>
      <w:pPr>
        <w:ind w:left="3856" w:firstLine="0"/>
      </w:pPr>
    </w:lvl>
    <w:lvl w:ilvl="4">
      <w:start w:val="1"/>
      <w:numFmt w:val="decimal"/>
      <w:pStyle w:val="berschrift5"/>
      <w:lvlText w:val="%1%2%3%4.%5"/>
      <w:legacy w:legacy="1" w:legacySpace="144" w:legacyIndent="0"/>
      <w:lvlJc w:val="left"/>
    </w:lvl>
    <w:lvl w:ilvl="5">
      <w:start w:val="1"/>
      <w:numFmt w:val="decimal"/>
      <w:pStyle w:val="berschrift6"/>
      <w:lvlText w:val="%1%2%3%4.%5.%6"/>
      <w:legacy w:legacy="1" w:legacySpace="144" w:legacyIndent="0"/>
      <w:lvlJc w:val="left"/>
    </w:lvl>
    <w:lvl w:ilvl="6">
      <w:start w:val="1"/>
      <w:numFmt w:val="decimal"/>
      <w:pStyle w:val="berschrift7"/>
      <w:lvlText w:val="%1%2%3%4.%5.%6.%7"/>
      <w:legacy w:legacy="1" w:legacySpace="144" w:legacyIndent="0"/>
      <w:lvlJc w:val="left"/>
    </w:lvl>
    <w:lvl w:ilvl="7">
      <w:start w:val="1"/>
      <w:numFmt w:val="decimal"/>
      <w:pStyle w:val="berschrift8"/>
      <w:lvlText w:val="%1%2%3%4.%5.%6.%7.%8"/>
      <w:legacy w:legacy="1" w:legacySpace="144" w:legacyIndent="0"/>
      <w:lvlJc w:val="left"/>
    </w:lvl>
    <w:lvl w:ilvl="8">
      <w:start w:val="1"/>
      <w:numFmt w:val="decimal"/>
      <w:pStyle w:val="berschrift9"/>
      <w:lvlText w:val="%1%2%3%4.%5.%6.%7.%8.%9"/>
      <w:legacy w:legacy="1" w:legacySpace="144" w:legacyIndent="0"/>
      <w:lvlJc w:val="left"/>
    </w:lvl>
  </w:abstractNum>
  <w:abstractNum w:abstractNumId="2" w15:restartNumberingAfterBreak="0">
    <w:nsid w:val="03324C4F"/>
    <w:multiLevelType w:val="hybridMultilevel"/>
    <w:tmpl w:val="7EF4C4C6"/>
    <w:lvl w:ilvl="0" w:tplc="196ED2C6">
      <w:start w:val="8"/>
      <w:numFmt w:val="bullet"/>
      <w:lvlText w:val=""/>
      <w:lvlJc w:val="left"/>
      <w:pPr>
        <w:ind w:left="1494" w:hanging="360"/>
      </w:pPr>
      <w:rPr>
        <w:rFonts w:ascii="Wingdings" w:eastAsia="Times New Roman" w:hAnsi="Wingdings" w:cs="Times New Roman" w:hint="default"/>
      </w:rPr>
    </w:lvl>
    <w:lvl w:ilvl="1" w:tplc="0807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 w15:restartNumberingAfterBreak="0">
    <w:nsid w:val="3A0517FB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2303153"/>
    <w:multiLevelType w:val="hybridMultilevel"/>
    <w:tmpl w:val="D9681BD4"/>
    <w:lvl w:ilvl="0" w:tplc="0807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Wingdings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Wingdings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Wingdings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643E61D5"/>
    <w:multiLevelType w:val="hybridMultilevel"/>
    <w:tmpl w:val="FFA28C5E"/>
    <w:lvl w:ilvl="0" w:tplc="000B0407">
      <w:start w:val="1"/>
      <w:numFmt w:val="bullet"/>
      <w:lvlText w:val=""/>
      <w:lvlJc w:val="left"/>
      <w:pPr>
        <w:tabs>
          <w:tab w:val="num" w:pos="1494"/>
        </w:tabs>
        <w:ind w:left="1494" w:hanging="360"/>
      </w:pPr>
      <w:rPr>
        <w:rFonts w:ascii="Wingdings" w:hAnsi="Wingdings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6" w15:restartNumberingAfterBreak="0">
    <w:nsid w:val="672C5274"/>
    <w:multiLevelType w:val="multilevel"/>
    <w:tmpl w:val="51664716"/>
    <w:lvl w:ilvl="0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A033C2F"/>
    <w:multiLevelType w:val="hybridMultilevel"/>
    <w:tmpl w:val="51664716"/>
    <w:lvl w:ilvl="0" w:tplc="61E6139A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num w:numId="1" w16cid:durableId="1450931960">
    <w:abstractNumId w:val="1"/>
  </w:num>
  <w:num w:numId="2" w16cid:durableId="1468014317">
    <w:abstractNumId w:val="3"/>
  </w:num>
  <w:num w:numId="3" w16cid:durableId="792213166">
    <w:abstractNumId w:val="4"/>
  </w:num>
  <w:num w:numId="4" w16cid:durableId="2010325027">
    <w:abstractNumId w:val="7"/>
  </w:num>
  <w:num w:numId="5" w16cid:durableId="689456273">
    <w:abstractNumId w:val="6"/>
  </w:num>
  <w:num w:numId="6" w16cid:durableId="795835828">
    <w:abstractNumId w:val="5"/>
  </w:num>
  <w:num w:numId="7" w16cid:durableId="1109394698">
    <w:abstractNumId w:val="0"/>
  </w:num>
  <w:num w:numId="8" w16cid:durableId="1749246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FB1"/>
    <w:rsid w:val="000102CC"/>
    <w:rsid w:val="000138E6"/>
    <w:rsid w:val="00025291"/>
    <w:rsid w:val="00026FE8"/>
    <w:rsid w:val="0003526F"/>
    <w:rsid w:val="00046881"/>
    <w:rsid w:val="00055907"/>
    <w:rsid w:val="00071EF1"/>
    <w:rsid w:val="00074736"/>
    <w:rsid w:val="00080610"/>
    <w:rsid w:val="000822D3"/>
    <w:rsid w:val="00093D08"/>
    <w:rsid w:val="00097F95"/>
    <w:rsid w:val="000A53A2"/>
    <w:rsid w:val="000A7F88"/>
    <w:rsid w:val="000B764E"/>
    <w:rsid w:val="000B77F0"/>
    <w:rsid w:val="000C5A13"/>
    <w:rsid w:val="000C5A5F"/>
    <w:rsid w:val="000C6FFA"/>
    <w:rsid w:val="000D5ABC"/>
    <w:rsid w:val="000D6FEA"/>
    <w:rsid w:val="000F1694"/>
    <w:rsid w:val="00104A04"/>
    <w:rsid w:val="0011787B"/>
    <w:rsid w:val="00124AD4"/>
    <w:rsid w:val="00127ABA"/>
    <w:rsid w:val="00136879"/>
    <w:rsid w:val="00154DFF"/>
    <w:rsid w:val="00172B10"/>
    <w:rsid w:val="00186E56"/>
    <w:rsid w:val="00191FC5"/>
    <w:rsid w:val="001A0129"/>
    <w:rsid w:val="001A0A58"/>
    <w:rsid w:val="001A662D"/>
    <w:rsid w:val="002074BF"/>
    <w:rsid w:val="002213EC"/>
    <w:rsid w:val="00250957"/>
    <w:rsid w:val="00270E9E"/>
    <w:rsid w:val="00283EB3"/>
    <w:rsid w:val="00286FE9"/>
    <w:rsid w:val="00287DFF"/>
    <w:rsid w:val="00294C29"/>
    <w:rsid w:val="002964D2"/>
    <w:rsid w:val="002A632A"/>
    <w:rsid w:val="002B5755"/>
    <w:rsid w:val="002C779F"/>
    <w:rsid w:val="002C7A7D"/>
    <w:rsid w:val="002D4552"/>
    <w:rsid w:val="002E1984"/>
    <w:rsid w:val="002F0D78"/>
    <w:rsid w:val="002F304C"/>
    <w:rsid w:val="002F7FBF"/>
    <w:rsid w:val="00314EAA"/>
    <w:rsid w:val="00336F88"/>
    <w:rsid w:val="00360F5B"/>
    <w:rsid w:val="00364C39"/>
    <w:rsid w:val="00370CD8"/>
    <w:rsid w:val="00372B22"/>
    <w:rsid w:val="0037746A"/>
    <w:rsid w:val="003A5DEA"/>
    <w:rsid w:val="003B58C1"/>
    <w:rsid w:val="003C2F68"/>
    <w:rsid w:val="003C38EA"/>
    <w:rsid w:val="003D0BC2"/>
    <w:rsid w:val="003D3080"/>
    <w:rsid w:val="003E7BE9"/>
    <w:rsid w:val="00410BE8"/>
    <w:rsid w:val="00411D8D"/>
    <w:rsid w:val="004210A5"/>
    <w:rsid w:val="00425317"/>
    <w:rsid w:val="004272D3"/>
    <w:rsid w:val="00435945"/>
    <w:rsid w:val="00437317"/>
    <w:rsid w:val="004516DB"/>
    <w:rsid w:val="0045399D"/>
    <w:rsid w:val="00465807"/>
    <w:rsid w:val="00467094"/>
    <w:rsid w:val="00467EF6"/>
    <w:rsid w:val="004A0084"/>
    <w:rsid w:val="004A08C5"/>
    <w:rsid w:val="004A78A3"/>
    <w:rsid w:val="004C657A"/>
    <w:rsid w:val="004F2EAF"/>
    <w:rsid w:val="00502408"/>
    <w:rsid w:val="005145CA"/>
    <w:rsid w:val="005259A1"/>
    <w:rsid w:val="005362BE"/>
    <w:rsid w:val="00545E38"/>
    <w:rsid w:val="005477A8"/>
    <w:rsid w:val="00563823"/>
    <w:rsid w:val="005903D3"/>
    <w:rsid w:val="005A1641"/>
    <w:rsid w:val="005A1785"/>
    <w:rsid w:val="005A305A"/>
    <w:rsid w:val="005A3A77"/>
    <w:rsid w:val="005B65A2"/>
    <w:rsid w:val="005D1898"/>
    <w:rsid w:val="005E6018"/>
    <w:rsid w:val="005E619D"/>
    <w:rsid w:val="005F493F"/>
    <w:rsid w:val="005F6344"/>
    <w:rsid w:val="00604F3A"/>
    <w:rsid w:val="00606D29"/>
    <w:rsid w:val="00610F5F"/>
    <w:rsid w:val="00613853"/>
    <w:rsid w:val="00616822"/>
    <w:rsid w:val="00631548"/>
    <w:rsid w:val="00632360"/>
    <w:rsid w:val="00643AAA"/>
    <w:rsid w:val="0065241D"/>
    <w:rsid w:val="00654846"/>
    <w:rsid w:val="006610C2"/>
    <w:rsid w:val="00665FD0"/>
    <w:rsid w:val="00672EAB"/>
    <w:rsid w:val="00681B10"/>
    <w:rsid w:val="00690CB9"/>
    <w:rsid w:val="00692E38"/>
    <w:rsid w:val="0069391F"/>
    <w:rsid w:val="006943B7"/>
    <w:rsid w:val="00694A36"/>
    <w:rsid w:val="006B5AF6"/>
    <w:rsid w:val="006C394B"/>
    <w:rsid w:val="006C6BB7"/>
    <w:rsid w:val="006D3511"/>
    <w:rsid w:val="006D77FA"/>
    <w:rsid w:val="006F1310"/>
    <w:rsid w:val="006F6210"/>
    <w:rsid w:val="00705984"/>
    <w:rsid w:val="00707911"/>
    <w:rsid w:val="00711CAC"/>
    <w:rsid w:val="00717BE3"/>
    <w:rsid w:val="00722830"/>
    <w:rsid w:val="00736BC0"/>
    <w:rsid w:val="00744863"/>
    <w:rsid w:val="00765C72"/>
    <w:rsid w:val="007676A6"/>
    <w:rsid w:val="007802A3"/>
    <w:rsid w:val="00783557"/>
    <w:rsid w:val="0079025A"/>
    <w:rsid w:val="007A7A2C"/>
    <w:rsid w:val="007D61B4"/>
    <w:rsid w:val="007F600B"/>
    <w:rsid w:val="007F7BD7"/>
    <w:rsid w:val="00804D20"/>
    <w:rsid w:val="00806AAD"/>
    <w:rsid w:val="0081700A"/>
    <w:rsid w:val="00817741"/>
    <w:rsid w:val="0082718C"/>
    <w:rsid w:val="00856D11"/>
    <w:rsid w:val="008661DF"/>
    <w:rsid w:val="00876DF1"/>
    <w:rsid w:val="00895D2F"/>
    <w:rsid w:val="008B3C5B"/>
    <w:rsid w:val="008C5500"/>
    <w:rsid w:val="008E05B0"/>
    <w:rsid w:val="008E65DB"/>
    <w:rsid w:val="00900C07"/>
    <w:rsid w:val="0091319A"/>
    <w:rsid w:val="009144FA"/>
    <w:rsid w:val="00916041"/>
    <w:rsid w:val="00922557"/>
    <w:rsid w:val="0094173B"/>
    <w:rsid w:val="00942AB7"/>
    <w:rsid w:val="00951FAB"/>
    <w:rsid w:val="00957641"/>
    <w:rsid w:val="009614FD"/>
    <w:rsid w:val="00967EF9"/>
    <w:rsid w:val="00985308"/>
    <w:rsid w:val="009B46DF"/>
    <w:rsid w:val="009B791E"/>
    <w:rsid w:val="009D7E7B"/>
    <w:rsid w:val="009E1EB1"/>
    <w:rsid w:val="009F0488"/>
    <w:rsid w:val="009F5322"/>
    <w:rsid w:val="00A14C5C"/>
    <w:rsid w:val="00A16596"/>
    <w:rsid w:val="00A24EAB"/>
    <w:rsid w:val="00A30C8F"/>
    <w:rsid w:val="00A404A4"/>
    <w:rsid w:val="00A512CD"/>
    <w:rsid w:val="00A71EC5"/>
    <w:rsid w:val="00A72448"/>
    <w:rsid w:val="00A859D2"/>
    <w:rsid w:val="00AA1EA9"/>
    <w:rsid w:val="00AA5998"/>
    <w:rsid w:val="00AA7C35"/>
    <w:rsid w:val="00AC750E"/>
    <w:rsid w:val="00AD218C"/>
    <w:rsid w:val="00AD761C"/>
    <w:rsid w:val="00AE1016"/>
    <w:rsid w:val="00AE7780"/>
    <w:rsid w:val="00B27C16"/>
    <w:rsid w:val="00B356A8"/>
    <w:rsid w:val="00B42065"/>
    <w:rsid w:val="00B544A7"/>
    <w:rsid w:val="00B64757"/>
    <w:rsid w:val="00B65462"/>
    <w:rsid w:val="00B84C1B"/>
    <w:rsid w:val="00BB7FFA"/>
    <w:rsid w:val="00BC139E"/>
    <w:rsid w:val="00BD401E"/>
    <w:rsid w:val="00C117B2"/>
    <w:rsid w:val="00C1541D"/>
    <w:rsid w:val="00C252EF"/>
    <w:rsid w:val="00C34FE4"/>
    <w:rsid w:val="00C563E3"/>
    <w:rsid w:val="00C6558A"/>
    <w:rsid w:val="00C812CA"/>
    <w:rsid w:val="00CC2654"/>
    <w:rsid w:val="00CC3156"/>
    <w:rsid w:val="00CC37D6"/>
    <w:rsid w:val="00CC5093"/>
    <w:rsid w:val="00CC7692"/>
    <w:rsid w:val="00CF209A"/>
    <w:rsid w:val="00CF4493"/>
    <w:rsid w:val="00CF481F"/>
    <w:rsid w:val="00D2636C"/>
    <w:rsid w:val="00D31E9C"/>
    <w:rsid w:val="00D378B7"/>
    <w:rsid w:val="00D52484"/>
    <w:rsid w:val="00D54576"/>
    <w:rsid w:val="00D5509F"/>
    <w:rsid w:val="00D64E24"/>
    <w:rsid w:val="00D669D7"/>
    <w:rsid w:val="00D77E52"/>
    <w:rsid w:val="00D83C0A"/>
    <w:rsid w:val="00D96AB3"/>
    <w:rsid w:val="00DC74E0"/>
    <w:rsid w:val="00DD23DF"/>
    <w:rsid w:val="00DD3A2A"/>
    <w:rsid w:val="00DE3972"/>
    <w:rsid w:val="00DF07D7"/>
    <w:rsid w:val="00E30FA1"/>
    <w:rsid w:val="00E327DF"/>
    <w:rsid w:val="00E43813"/>
    <w:rsid w:val="00E63FBD"/>
    <w:rsid w:val="00E876D3"/>
    <w:rsid w:val="00E946BD"/>
    <w:rsid w:val="00EA1FFE"/>
    <w:rsid w:val="00EB3500"/>
    <w:rsid w:val="00EB43FE"/>
    <w:rsid w:val="00EB716D"/>
    <w:rsid w:val="00EC6CDE"/>
    <w:rsid w:val="00ED4E6F"/>
    <w:rsid w:val="00EE0555"/>
    <w:rsid w:val="00F147E4"/>
    <w:rsid w:val="00F2274B"/>
    <w:rsid w:val="00F441FB"/>
    <w:rsid w:val="00F4707B"/>
    <w:rsid w:val="00F5257C"/>
    <w:rsid w:val="00F56504"/>
    <w:rsid w:val="00F705F2"/>
    <w:rsid w:val="00F95B75"/>
    <w:rsid w:val="00FA13A3"/>
    <w:rsid w:val="00FA7791"/>
    <w:rsid w:val="00FB53C6"/>
    <w:rsid w:val="00FC5D2E"/>
    <w:rsid w:val="00FC7874"/>
    <w:rsid w:val="00FD0DCD"/>
    <w:rsid w:val="00FD3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9440C17"/>
  <w15:chartTrackingRefBased/>
  <w15:docId w15:val="{DE33934B-12E4-4D1D-ADD9-2997B791A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before="120"/>
      <w:ind w:left="1134" w:right="284"/>
    </w:pPr>
    <w:rPr>
      <w:rFonts w:ascii="Arial" w:hAnsi="Arial"/>
      <w:sz w:val="22"/>
    </w:rPr>
  </w:style>
  <w:style w:type="paragraph" w:styleId="berschrift1">
    <w:name w:val="heading 1"/>
    <w:basedOn w:val="Standard"/>
    <w:next w:val="Standard1"/>
    <w:qFormat/>
    <w:pPr>
      <w:numPr>
        <w:numId w:val="1"/>
      </w:numPr>
      <w:tabs>
        <w:tab w:val="left" w:pos="1758"/>
      </w:tabs>
      <w:spacing w:before="480"/>
      <w:ind w:left="1474" w:hanging="340"/>
      <w:outlineLvl w:val="0"/>
    </w:pPr>
    <w:rPr>
      <w:b/>
    </w:rPr>
  </w:style>
  <w:style w:type="paragraph" w:styleId="berschrift2">
    <w:name w:val="heading 2"/>
    <w:basedOn w:val="Standard"/>
    <w:next w:val="Standard2"/>
    <w:qFormat/>
    <w:pPr>
      <w:numPr>
        <w:ilvl w:val="1"/>
        <w:numId w:val="1"/>
      </w:numPr>
      <w:tabs>
        <w:tab w:val="left" w:pos="2325"/>
      </w:tabs>
      <w:spacing w:before="360"/>
      <w:ind w:left="2041" w:hanging="567"/>
      <w:outlineLvl w:val="1"/>
    </w:pPr>
    <w:rPr>
      <w:b/>
    </w:rPr>
  </w:style>
  <w:style w:type="paragraph" w:styleId="berschrift3">
    <w:name w:val="heading 3"/>
    <w:basedOn w:val="Standard"/>
    <w:next w:val="Standard3"/>
    <w:qFormat/>
    <w:pPr>
      <w:numPr>
        <w:ilvl w:val="2"/>
        <w:numId w:val="1"/>
      </w:numPr>
      <w:tabs>
        <w:tab w:val="left" w:pos="3119"/>
      </w:tabs>
      <w:spacing w:before="240"/>
      <w:ind w:left="2835" w:hanging="794"/>
      <w:outlineLvl w:val="2"/>
    </w:pPr>
    <w:rPr>
      <w:b/>
    </w:rPr>
  </w:style>
  <w:style w:type="paragraph" w:styleId="berschrift4">
    <w:name w:val="heading 4"/>
    <w:basedOn w:val="Standard"/>
    <w:next w:val="Standard4"/>
    <w:qFormat/>
    <w:pPr>
      <w:numPr>
        <w:ilvl w:val="3"/>
        <w:numId w:val="1"/>
      </w:numPr>
      <w:tabs>
        <w:tab w:val="left" w:pos="4139"/>
      </w:tabs>
      <w:spacing w:before="240"/>
      <w:ind w:hanging="1021"/>
      <w:outlineLvl w:val="3"/>
    </w:pPr>
    <w:rPr>
      <w:b/>
    </w:rPr>
  </w:style>
  <w:style w:type="paragraph" w:styleId="berschrift5">
    <w:name w:val="heading 5"/>
    <w:basedOn w:val="Standard"/>
    <w:next w:val="Standardeinzug"/>
    <w:qFormat/>
    <w:pPr>
      <w:numPr>
        <w:ilvl w:val="4"/>
        <w:numId w:val="1"/>
      </w:numPr>
      <w:ind w:left="0"/>
      <w:outlineLvl w:val="4"/>
    </w:pPr>
    <w:rPr>
      <w:b/>
      <w:sz w:val="20"/>
    </w:rPr>
  </w:style>
  <w:style w:type="paragraph" w:styleId="berschrift6">
    <w:name w:val="heading 6"/>
    <w:basedOn w:val="Standard"/>
    <w:next w:val="Standardeinzug"/>
    <w:qFormat/>
    <w:pPr>
      <w:numPr>
        <w:ilvl w:val="5"/>
        <w:numId w:val="1"/>
      </w:numPr>
      <w:ind w:left="0"/>
      <w:outlineLvl w:val="5"/>
    </w:pPr>
    <w:rPr>
      <w:sz w:val="20"/>
      <w:u w:val="single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ind w:left="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ind w:left="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ind w:left="0"/>
      <w:outlineLvl w:val="8"/>
    </w:pPr>
    <w:rPr>
      <w:i/>
      <w:sz w:val="1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Standard1">
    <w:name w:val="Standard 1"/>
    <w:basedOn w:val="Standard"/>
    <w:pPr>
      <w:ind w:left="1474"/>
    </w:pPr>
  </w:style>
  <w:style w:type="paragraph" w:customStyle="1" w:styleId="Standard2">
    <w:name w:val="Standard 2"/>
    <w:basedOn w:val="Standard"/>
    <w:pPr>
      <w:ind w:left="2041"/>
    </w:pPr>
  </w:style>
  <w:style w:type="paragraph" w:customStyle="1" w:styleId="Standard3">
    <w:name w:val="Standard 3"/>
    <w:basedOn w:val="Standard"/>
    <w:pPr>
      <w:ind w:left="2835"/>
    </w:pPr>
  </w:style>
  <w:style w:type="paragraph" w:customStyle="1" w:styleId="Standard4">
    <w:name w:val="Standard 4"/>
    <w:basedOn w:val="Standard"/>
    <w:pPr>
      <w:ind w:left="3856"/>
    </w:pPr>
  </w:style>
  <w:style w:type="paragraph" w:styleId="Standardeinzug">
    <w:name w:val="Normal Indent"/>
    <w:basedOn w:val="Standard"/>
    <w:pPr>
      <w:ind w:left="708"/>
    </w:pPr>
  </w:style>
  <w:style w:type="paragraph" w:styleId="Fuzeile">
    <w:name w:val="footer"/>
    <w:basedOn w:val="Standard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pPr>
      <w:tabs>
        <w:tab w:val="center" w:pos="5244"/>
        <w:tab w:val="right" w:pos="10489"/>
      </w:tabs>
      <w:spacing w:before="0"/>
      <w:ind w:right="0"/>
    </w:pPr>
  </w:style>
  <w:style w:type="paragraph" w:customStyle="1" w:styleId="Standard0">
    <w:name w:val="Standard 0"/>
    <w:basedOn w:val="Standard"/>
    <w:pPr>
      <w:spacing w:before="0"/>
      <w:ind w:left="0" w:right="0"/>
    </w:pPr>
  </w:style>
  <w:style w:type="paragraph" w:customStyle="1" w:styleId="StandardKopf">
    <w:name w:val="Standard Kopf"/>
    <w:basedOn w:val="Standard"/>
    <w:pPr>
      <w:framePr w:w="5387" w:hSpace="240" w:vSpace="240" w:wrap="auto" w:hAnchor="text"/>
      <w:tabs>
        <w:tab w:val="right" w:pos="1134"/>
      </w:tabs>
      <w:spacing w:before="0"/>
      <w:ind w:left="0"/>
    </w:pPr>
    <w:rPr>
      <w:sz w:val="16"/>
    </w:rPr>
  </w:style>
  <w:style w:type="paragraph" w:customStyle="1" w:styleId="Standard-">
    <w:name w:val="Standard -"/>
    <w:basedOn w:val="Standard"/>
    <w:pPr>
      <w:ind w:left="1361" w:hanging="227"/>
    </w:pPr>
  </w:style>
  <w:style w:type="paragraph" w:customStyle="1" w:styleId="Standard2-">
    <w:name w:val="Standard 2-"/>
    <w:basedOn w:val="Standard"/>
    <w:pPr>
      <w:ind w:left="2268" w:hanging="227"/>
    </w:pPr>
  </w:style>
  <w:style w:type="paragraph" w:customStyle="1" w:styleId="Standard1-">
    <w:name w:val="Standard 1-"/>
    <w:basedOn w:val="Standard"/>
    <w:pPr>
      <w:ind w:left="1701" w:hanging="227"/>
    </w:pPr>
  </w:style>
  <w:style w:type="paragraph" w:customStyle="1" w:styleId="Standard3-">
    <w:name w:val="Standard 3 -"/>
    <w:basedOn w:val="Standard"/>
    <w:pPr>
      <w:ind w:left="3062" w:hanging="227"/>
    </w:pPr>
  </w:style>
  <w:style w:type="paragraph" w:styleId="Titel">
    <w:name w:val="Title"/>
    <w:basedOn w:val="Standard"/>
    <w:next w:val="Standard"/>
    <w:qFormat/>
    <w:pPr>
      <w:spacing w:before="360" w:after="120"/>
    </w:pPr>
    <w:rPr>
      <w:b/>
      <w:sz w:val="24"/>
    </w:rPr>
  </w:style>
  <w:style w:type="paragraph" w:customStyle="1" w:styleId="Klassifikation">
    <w:name w:val="Klassifikation"/>
    <w:basedOn w:val="Standard0"/>
    <w:next w:val="Kopfzeile"/>
    <w:pPr>
      <w:jc w:val="center"/>
    </w:pPr>
    <w:rPr>
      <w:caps/>
    </w:rPr>
  </w:style>
  <w:style w:type="paragraph" w:customStyle="1" w:styleId="StandardAnrede">
    <w:name w:val="Standard Anrede"/>
    <w:basedOn w:val="Standard"/>
    <w:pPr>
      <w:keepNext/>
      <w:spacing w:before="480" w:after="240"/>
    </w:pPr>
  </w:style>
  <w:style w:type="paragraph" w:customStyle="1" w:styleId="Standard4-">
    <w:name w:val="Standard 4 -"/>
    <w:basedOn w:val="Standard"/>
    <w:pPr>
      <w:ind w:left="4083" w:hanging="227"/>
    </w:pPr>
  </w:style>
  <w:style w:type="paragraph" w:styleId="Blocktext">
    <w:name w:val="Block Text"/>
    <w:basedOn w:val="Standard"/>
    <w:pPr>
      <w:ind w:left="2410"/>
    </w:pPr>
    <w:rPr>
      <w:sz w:val="32"/>
    </w:rPr>
  </w:style>
  <w:style w:type="paragraph" w:styleId="Textkrper">
    <w:name w:val="Body Text"/>
    <w:basedOn w:val="Standard"/>
    <w:pPr>
      <w:ind w:left="0" w:right="0"/>
    </w:pPr>
    <w:rPr>
      <w:sz w:val="16"/>
    </w:rPr>
  </w:style>
  <w:style w:type="character" w:styleId="Seitenzahl">
    <w:name w:val="page number"/>
    <w:basedOn w:val="Absatz-Standardschriftart"/>
  </w:style>
  <w:style w:type="paragraph" w:styleId="Textkrper-Zeileneinzug">
    <w:name w:val="Body Text Indent"/>
    <w:basedOn w:val="Standard"/>
    <w:pPr>
      <w:tabs>
        <w:tab w:val="left" w:pos="5670"/>
      </w:tabs>
      <w:spacing w:before="0"/>
      <w:ind w:left="0" w:right="0" w:firstLine="426"/>
    </w:pPr>
  </w:style>
  <w:style w:type="character" w:styleId="Hyperlink">
    <w:name w:val="Hyperlink"/>
    <w:rsid w:val="00EA283E"/>
    <w:rPr>
      <w:color w:val="0000FF"/>
      <w:u w:val="single"/>
    </w:rPr>
  </w:style>
  <w:style w:type="paragraph" w:styleId="Sprechblasentext">
    <w:name w:val="Balloon Text"/>
    <w:basedOn w:val="Standard"/>
    <w:semiHidden/>
    <w:rsid w:val="00964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PUBLIC\BRI_EMD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2B1892F-F075-4FED-9C02-3FDF41807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BRI_EMDE.DOT</Template>
  <TotalTime>0</TotalTime>
  <Pages>1</Pages>
  <Words>252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IHR ZEICHEN</vt:lpstr>
    </vt:vector>
  </TitlesOfParts>
  <Company>CH-3700 Spiez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IHR ZEICHEN</dc:title>
  <dc:subject/>
  <dc:creator>OKK</dc:creator>
  <cp:keywords/>
  <cp:lastModifiedBy>Beat Zingg</cp:lastModifiedBy>
  <cp:revision>2</cp:revision>
  <cp:lastPrinted>2025-09-08T13:13:00Z</cp:lastPrinted>
  <dcterms:created xsi:type="dcterms:W3CDTF">2025-10-03T09:34:00Z</dcterms:created>
  <dcterms:modified xsi:type="dcterms:W3CDTF">2025-10-03T09:34:00Z</dcterms:modified>
</cp:coreProperties>
</file>